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844131" w:rsidRDefault="007D7AB0" w:rsidP="007D7AB0">
      <w:pPr>
        <w:jc w:val="both"/>
        <w:rPr>
          <w:snapToGrid w:val="0"/>
          <w:sz w:val="22"/>
          <w:szCs w:val="22"/>
          <w:lang w:eastAsia="en-US"/>
        </w:rPr>
      </w:pPr>
      <w:r w:rsidRPr="00844131">
        <w:rPr>
          <w:snapToGrid w:val="0"/>
          <w:sz w:val="22"/>
          <w:szCs w:val="22"/>
        </w:rPr>
        <w:t>Šmihelska cesta 1</w:t>
      </w:r>
    </w:p>
    <w:p w:rsidR="007D7AB0" w:rsidRPr="00844131" w:rsidRDefault="007D7AB0" w:rsidP="007D7AB0">
      <w:pPr>
        <w:tabs>
          <w:tab w:val="left" w:pos="708"/>
          <w:tab w:val="center" w:pos="4536"/>
          <w:tab w:val="right" w:pos="9072"/>
        </w:tabs>
        <w:jc w:val="both"/>
        <w:rPr>
          <w:sz w:val="22"/>
          <w:szCs w:val="22"/>
          <w:lang w:eastAsia="en-US"/>
        </w:rPr>
      </w:pPr>
      <w:r w:rsidRPr="00844131">
        <w:rPr>
          <w:sz w:val="22"/>
          <w:szCs w:val="22"/>
        </w:rPr>
        <w:t>8000 NOVO MESTO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napToGrid w:val="0"/>
          <w:sz w:val="22"/>
          <w:szCs w:val="22"/>
        </w:rPr>
        <w:t> </w:t>
      </w:r>
      <w:r w:rsidRPr="00844131">
        <w:rPr>
          <w:sz w:val="22"/>
          <w:szCs w:val="22"/>
        </w:rPr>
        <w:t>Tel.: 07 39 16 135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  <w:lang w:eastAsia="en-US"/>
        </w:rPr>
      </w:pPr>
      <w:proofErr w:type="spellStart"/>
      <w:r w:rsidRPr="00844131">
        <w:rPr>
          <w:snapToGrid w:val="0"/>
          <w:sz w:val="22"/>
          <w:szCs w:val="22"/>
        </w:rPr>
        <w:t>Fax</w:t>
      </w:r>
      <w:proofErr w:type="spellEnd"/>
      <w:r w:rsidRPr="00844131">
        <w:rPr>
          <w:snapToGrid w:val="0"/>
          <w:sz w:val="22"/>
          <w:szCs w:val="22"/>
        </w:rPr>
        <w:t>: 07 33 21 095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>Štev.: 16-</w:t>
      </w:r>
      <w:r w:rsidR="00D00DC1">
        <w:rPr>
          <w:snapToGrid w:val="0"/>
          <w:sz w:val="22"/>
          <w:szCs w:val="22"/>
        </w:rPr>
        <w:t>21</w:t>
      </w:r>
      <w:r w:rsidRPr="00844131">
        <w:rPr>
          <w:snapToGrid w:val="0"/>
          <w:sz w:val="22"/>
          <w:szCs w:val="22"/>
        </w:rPr>
        <w:t>/1</w:t>
      </w:r>
      <w:r w:rsidR="001C3A51">
        <w:rPr>
          <w:snapToGrid w:val="0"/>
          <w:sz w:val="22"/>
          <w:szCs w:val="22"/>
        </w:rPr>
        <w:t>8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Datum: </w:t>
      </w:r>
      <w:r w:rsidR="009445FB">
        <w:rPr>
          <w:snapToGrid w:val="0"/>
          <w:sz w:val="22"/>
          <w:szCs w:val="22"/>
        </w:rPr>
        <w:t>0</w:t>
      </w:r>
      <w:r w:rsidR="00D00DC1">
        <w:rPr>
          <w:snapToGrid w:val="0"/>
          <w:sz w:val="22"/>
          <w:szCs w:val="22"/>
        </w:rPr>
        <w:t>3</w:t>
      </w:r>
      <w:r w:rsidR="00987939" w:rsidRPr="00844131">
        <w:rPr>
          <w:snapToGrid w:val="0"/>
          <w:sz w:val="22"/>
          <w:szCs w:val="22"/>
        </w:rPr>
        <w:t>.</w:t>
      </w:r>
      <w:r w:rsidR="00A9317D">
        <w:rPr>
          <w:snapToGrid w:val="0"/>
          <w:sz w:val="22"/>
          <w:szCs w:val="22"/>
        </w:rPr>
        <w:t>1</w:t>
      </w:r>
      <w:r w:rsidRPr="00844131">
        <w:rPr>
          <w:snapToGrid w:val="0"/>
          <w:sz w:val="22"/>
          <w:szCs w:val="22"/>
        </w:rPr>
        <w:t>.201</w:t>
      </w:r>
      <w:r w:rsidR="00D00DC1">
        <w:rPr>
          <w:snapToGrid w:val="0"/>
          <w:sz w:val="22"/>
          <w:szCs w:val="22"/>
        </w:rPr>
        <w:t>9</w:t>
      </w:r>
    </w:p>
    <w:p w:rsidR="00671BFF" w:rsidRDefault="00671BFF" w:rsidP="007D7AB0">
      <w:pPr>
        <w:jc w:val="both"/>
        <w:rPr>
          <w:b/>
          <w:bCs/>
          <w:sz w:val="22"/>
          <w:szCs w:val="22"/>
        </w:rPr>
      </w:pPr>
    </w:p>
    <w:p w:rsidR="007D7AB0" w:rsidRPr="00844131" w:rsidRDefault="007D7AB0" w:rsidP="007D7AB0">
      <w:pPr>
        <w:jc w:val="both"/>
        <w:rPr>
          <w:b/>
          <w:bCs/>
          <w:sz w:val="22"/>
          <w:szCs w:val="22"/>
        </w:rPr>
      </w:pPr>
      <w:r w:rsidRPr="00844131">
        <w:rPr>
          <w:b/>
          <w:bCs/>
          <w:sz w:val="22"/>
          <w:szCs w:val="22"/>
        </w:rPr>
        <w:t xml:space="preserve">ZADEVA: POPRAVEK RAZPISNE DOKUMENTACIJE </w:t>
      </w:r>
    </w:p>
    <w:p w:rsidR="00671BFF" w:rsidRDefault="00671BFF" w:rsidP="00976000">
      <w:pPr>
        <w:jc w:val="both"/>
        <w:rPr>
          <w:sz w:val="22"/>
          <w:szCs w:val="22"/>
        </w:rPr>
      </w:pPr>
    </w:p>
    <w:p w:rsidR="00A54EFA" w:rsidRDefault="007D7AB0" w:rsidP="0097600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 postopku oddaje javnega naročila št. 16-</w:t>
      </w:r>
      <w:r w:rsidR="00D00DC1">
        <w:rPr>
          <w:sz w:val="22"/>
          <w:szCs w:val="22"/>
        </w:rPr>
        <w:t>2</w:t>
      </w:r>
      <w:r w:rsidR="001C3A51">
        <w:rPr>
          <w:sz w:val="22"/>
          <w:szCs w:val="22"/>
        </w:rPr>
        <w:t>1</w:t>
      </w:r>
      <w:r w:rsidRPr="00844131">
        <w:rPr>
          <w:sz w:val="22"/>
          <w:szCs w:val="22"/>
        </w:rPr>
        <w:t>/1</w:t>
      </w:r>
      <w:r w:rsidR="001C3A51">
        <w:rPr>
          <w:sz w:val="22"/>
          <w:szCs w:val="22"/>
        </w:rPr>
        <w:t>8</w:t>
      </w:r>
      <w:r w:rsidRPr="00844131">
        <w:rPr>
          <w:sz w:val="22"/>
          <w:szCs w:val="22"/>
        </w:rPr>
        <w:t xml:space="preserve">, po </w:t>
      </w:r>
      <w:r w:rsidR="001C3A51">
        <w:rPr>
          <w:sz w:val="22"/>
          <w:szCs w:val="22"/>
        </w:rPr>
        <w:t xml:space="preserve">odprtem </w:t>
      </w:r>
      <w:r w:rsidRPr="00844131">
        <w:rPr>
          <w:sz w:val="22"/>
          <w:szCs w:val="22"/>
        </w:rPr>
        <w:t>postopku</w:t>
      </w:r>
      <w:r w:rsidR="00176A4A">
        <w:rPr>
          <w:sz w:val="22"/>
          <w:szCs w:val="22"/>
        </w:rPr>
        <w:t xml:space="preserve"> </w:t>
      </w:r>
      <w:r w:rsidRPr="00844131">
        <w:rPr>
          <w:sz w:val="22"/>
          <w:szCs w:val="22"/>
        </w:rPr>
        <w:t xml:space="preserve">za </w:t>
      </w:r>
      <w:r w:rsidR="001C3A51">
        <w:rPr>
          <w:sz w:val="22"/>
          <w:szCs w:val="22"/>
        </w:rPr>
        <w:t xml:space="preserve">sukcesivno </w:t>
      </w:r>
      <w:r w:rsidRPr="00844131">
        <w:rPr>
          <w:sz w:val="22"/>
          <w:szCs w:val="22"/>
        </w:rPr>
        <w:t xml:space="preserve">dobavo blaga: </w:t>
      </w:r>
      <w:r w:rsidR="00D00DC1" w:rsidRPr="00D00DC1">
        <w:rPr>
          <w:b/>
          <w:sz w:val="22"/>
          <w:szCs w:val="22"/>
        </w:rPr>
        <w:t>MEDICINSKI PRIPOMOČKI II.</w:t>
      </w:r>
      <w:r w:rsidRPr="00844131">
        <w:rPr>
          <w:sz w:val="22"/>
          <w:szCs w:val="22"/>
        </w:rPr>
        <w:t xml:space="preserve">, objavljenega na portalu javnih naročil pod št. objave </w:t>
      </w:r>
      <w:r w:rsidR="00D00DC1" w:rsidRPr="00D00DC1">
        <w:rPr>
          <w:bCs/>
          <w:sz w:val="22"/>
          <w:szCs w:val="22"/>
        </w:rPr>
        <w:t>JN008338/2018-B01</w:t>
      </w:r>
      <w:r w:rsidR="00D00DC1">
        <w:rPr>
          <w:bCs/>
          <w:sz w:val="22"/>
          <w:szCs w:val="22"/>
        </w:rPr>
        <w:t xml:space="preserve"> </w:t>
      </w:r>
      <w:r w:rsidR="00A9317D" w:rsidRPr="00A9317D">
        <w:rPr>
          <w:bCs/>
          <w:sz w:val="22"/>
          <w:szCs w:val="22"/>
        </w:rPr>
        <w:t>Obvestilo o naročilu</w:t>
      </w:r>
      <w:r w:rsidR="00A9317D">
        <w:rPr>
          <w:bCs/>
          <w:sz w:val="22"/>
          <w:szCs w:val="22"/>
        </w:rPr>
        <w:t xml:space="preserve"> (EU 2 - SL)  </w:t>
      </w:r>
      <w:r w:rsidR="00D00DC1" w:rsidRPr="00D00DC1">
        <w:rPr>
          <w:bCs/>
          <w:sz w:val="22"/>
          <w:szCs w:val="22"/>
        </w:rPr>
        <w:t>2018/S 234-534244</w:t>
      </w:r>
      <w:r w:rsidR="00322733">
        <w:rPr>
          <w:sz w:val="22"/>
          <w:szCs w:val="22"/>
        </w:rPr>
        <w:t>,</w:t>
      </w:r>
      <w:r w:rsidR="00976000" w:rsidRPr="00844131">
        <w:rPr>
          <w:sz w:val="22"/>
          <w:szCs w:val="22"/>
        </w:rPr>
        <w:t xml:space="preserve"> </w:t>
      </w:r>
      <w:r w:rsidRPr="00844131">
        <w:rPr>
          <w:sz w:val="22"/>
          <w:szCs w:val="22"/>
        </w:rPr>
        <w:t xml:space="preserve">dne </w:t>
      </w:r>
      <w:r w:rsidR="00A54EFA" w:rsidRPr="00A54EFA">
        <w:rPr>
          <w:sz w:val="22"/>
          <w:szCs w:val="22"/>
        </w:rPr>
        <w:t xml:space="preserve">04.12.2018 </w:t>
      </w:r>
      <w:r w:rsidR="00113365" w:rsidRPr="00844131">
        <w:rPr>
          <w:sz w:val="22"/>
          <w:szCs w:val="22"/>
        </w:rPr>
        <w:t>naročnik</w:t>
      </w:r>
      <w:r w:rsidR="00A54EFA">
        <w:rPr>
          <w:sz w:val="22"/>
          <w:szCs w:val="22"/>
        </w:rPr>
        <w:t xml:space="preserve"> zaradi odsotnosti članov komisije ne more v roku podati vseh odgovorov na vprašanja ponudnikov prejeta preko portala JN do dne 01.01.2019, zaradi česar podaljšuje rok za oddajo ponudb in prestavlja termin javnega odpiranja, in sicer: </w:t>
      </w:r>
    </w:p>
    <w:p w:rsidR="00A54EFA" w:rsidRDefault="00A54EFA" w:rsidP="00976000">
      <w:pPr>
        <w:jc w:val="both"/>
        <w:rPr>
          <w:sz w:val="22"/>
          <w:szCs w:val="22"/>
        </w:rPr>
      </w:pPr>
    </w:p>
    <w:tbl>
      <w:tblPr>
        <w:tblStyle w:val="NormalTablePHPDOCX1"/>
        <w:tblW w:w="5000" w:type="pct"/>
        <w:tblInd w:w="108" w:type="dxa"/>
        <w:tblLook w:val="04A0" w:firstRow="1" w:lastRow="0" w:firstColumn="1" w:lastColumn="0" w:noHBand="0" w:noVBand="1"/>
      </w:tblPr>
      <w:tblGrid>
        <w:gridCol w:w="5081"/>
        <w:gridCol w:w="4545"/>
      </w:tblGrid>
      <w:tr w:rsidR="00A54EFA" w:rsidRPr="00A54EFA" w:rsidTr="000D0663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A54EFA" w:rsidRDefault="00A54EFA" w:rsidP="00A54EFA">
            <w:r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  <w:shd w:val="clear" w:color="auto" w:fill="D1D1D1"/>
              </w:rPr>
              <w:t>Stadij postopka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A54EFA" w:rsidRDefault="00A54EFA" w:rsidP="00A54EFA">
            <w:pPr>
              <w:jc w:val="right"/>
            </w:pPr>
            <w:r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  <w:shd w:val="clear" w:color="auto" w:fill="D1D1D1"/>
              </w:rPr>
              <w:t>Datumi</w:t>
            </w:r>
          </w:p>
        </w:tc>
      </w:tr>
      <w:tr w:rsidR="00A54EFA" w:rsidRPr="00A54EFA" w:rsidTr="000D0663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54EFA" w:rsidRDefault="00A54EFA" w:rsidP="00A54EFA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Rok za postavitev vprašanj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54EFA" w:rsidRDefault="00A54EFA" w:rsidP="00A54EFA">
            <w:pPr>
              <w:jc w:val="right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do 01.01.2019 do 09:00</w:t>
            </w:r>
          </w:p>
        </w:tc>
      </w:tr>
      <w:tr w:rsidR="00A54EFA" w:rsidRPr="00A54EFA" w:rsidTr="000D0663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54EFA" w:rsidRDefault="00A54EFA" w:rsidP="00A54EFA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Rok za predložitev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54EFA" w:rsidRDefault="00A54EFA" w:rsidP="00A54EFA">
            <w:pPr>
              <w:jc w:val="right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do 16.01.2019 do 09:00</w:t>
            </w:r>
          </w:p>
        </w:tc>
      </w:tr>
      <w:tr w:rsidR="00A54EFA" w:rsidRPr="00A54EFA" w:rsidTr="000D0663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54EFA" w:rsidRDefault="00A54EFA" w:rsidP="00A54EFA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Odpiranje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54EFA" w:rsidRDefault="00A54EFA" w:rsidP="00A54EFA">
            <w:pPr>
              <w:jc w:val="right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16.01.2019 ob 10:00</w:t>
            </w:r>
          </w:p>
        </w:tc>
      </w:tr>
    </w:tbl>
    <w:p w:rsidR="00A54EFA" w:rsidRDefault="00A54EFA" w:rsidP="00976000">
      <w:pPr>
        <w:jc w:val="both"/>
        <w:rPr>
          <w:sz w:val="22"/>
          <w:szCs w:val="22"/>
        </w:rPr>
      </w:pPr>
    </w:p>
    <w:p w:rsidR="00E8452C" w:rsidRDefault="00E8452C" w:rsidP="00976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Naročnik bo najkasneje 6 dni pred potekom roka za oddajo ponudb objavil vse odgovore in popravke razpisne dokumentacije (novi </w:t>
      </w:r>
      <w:proofErr w:type="spellStart"/>
      <w:r>
        <w:rPr>
          <w:sz w:val="22"/>
          <w:szCs w:val="22"/>
        </w:rPr>
        <w:t>xls</w:t>
      </w:r>
      <w:proofErr w:type="spellEnd"/>
      <w:r>
        <w:rPr>
          <w:sz w:val="22"/>
          <w:szCs w:val="22"/>
        </w:rPr>
        <w:t xml:space="preserve"> Predračun seznam razpisanega blaga).</w:t>
      </w:r>
    </w:p>
    <w:p w:rsidR="00A54EFA" w:rsidRDefault="00A54EFA" w:rsidP="00976000">
      <w:pPr>
        <w:jc w:val="both"/>
        <w:rPr>
          <w:bCs/>
          <w:snapToGrid w:val="0"/>
          <w:sz w:val="22"/>
          <w:szCs w:val="22"/>
        </w:rPr>
      </w:pPr>
    </w:p>
    <w:p w:rsidR="007D7AB0" w:rsidRPr="00302AFC" w:rsidRDefault="007D7AB0" w:rsidP="007D7AB0">
      <w:pPr>
        <w:jc w:val="both"/>
        <w:rPr>
          <w:rFonts w:eastAsia="Arial Unicode MS"/>
          <w:b/>
          <w:bCs/>
          <w:sz w:val="22"/>
          <w:szCs w:val="22"/>
        </w:rPr>
      </w:pPr>
      <w:r w:rsidRPr="00302AFC">
        <w:rPr>
          <w:rFonts w:eastAsia="Arial Unicode MS"/>
          <w:b/>
          <w:bCs/>
          <w:sz w:val="22"/>
          <w:szCs w:val="22"/>
        </w:rPr>
        <w:t>Ostale določbe in dokumenti razpisne dokumentacije ostanejo nespremenjeni.</w:t>
      </w:r>
    </w:p>
    <w:p w:rsidR="007D7AB0" w:rsidRPr="00302AFC" w:rsidRDefault="002D3AAA" w:rsidP="00844131">
      <w:pPr>
        <w:spacing w:before="240" w:after="60"/>
        <w:outlineLvl w:val="6"/>
        <w:rPr>
          <w:snapToGrid w:val="0"/>
          <w:sz w:val="22"/>
          <w:szCs w:val="22"/>
        </w:rPr>
      </w:pPr>
      <w:r w:rsidRPr="00302AFC">
        <w:rPr>
          <w:sz w:val="22"/>
          <w:szCs w:val="22"/>
        </w:rPr>
        <w:t>Popravk</w:t>
      </w:r>
      <w:r w:rsidR="007D7AB0" w:rsidRPr="00302AFC">
        <w:rPr>
          <w:sz w:val="22"/>
          <w:szCs w:val="22"/>
        </w:rPr>
        <w:t>i se nahajajo tudi na spletni strani naročnika, in sicer:</w:t>
      </w:r>
      <w:r w:rsidR="00844131" w:rsidRPr="00302AFC">
        <w:rPr>
          <w:sz w:val="22"/>
          <w:szCs w:val="22"/>
        </w:rPr>
        <w:t xml:space="preserve">  </w:t>
      </w:r>
      <w:hyperlink r:id="rId8" w:history="1">
        <w:r w:rsidR="007D7AB0" w:rsidRPr="00302AFC">
          <w:rPr>
            <w:snapToGrid w:val="0"/>
            <w:color w:val="115294"/>
            <w:sz w:val="22"/>
            <w:szCs w:val="22"/>
          </w:rPr>
          <w:t>http://www.sb-nm.si/</w:t>
        </w:r>
      </w:hyperlink>
    </w:p>
    <w:p w:rsidR="007D7AB0" w:rsidRPr="00844131" w:rsidRDefault="007D7AB0" w:rsidP="007D7AB0">
      <w:pPr>
        <w:rPr>
          <w:sz w:val="22"/>
          <w:szCs w:val="22"/>
        </w:rPr>
      </w:pPr>
      <w:r w:rsidRPr="00844131">
        <w:rPr>
          <w:sz w:val="22"/>
          <w:szCs w:val="22"/>
        </w:rPr>
        <w:t xml:space="preserve">Javno naročilo: </w:t>
      </w:r>
      <w:r w:rsidR="00BE4B7E" w:rsidRPr="00BE4B7E">
        <w:rPr>
          <w:b/>
          <w:sz w:val="22"/>
          <w:szCs w:val="22"/>
        </w:rPr>
        <w:t>MEDICINSKI PRIPOMOČKI II</w:t>
      </w:r>
      <w:r w:rsidR="00176A4A" w:rsidRPr="00844131">
        <w:rPr>
          <w:sz w:val="22"/>
          <w:szCs w:val="22"/>
        </w:rPr>
        <w:t>,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Dokumenti, ki se nanašajo na popravke razpisne dokumentacije:</w:t>
      </w:r>
    </w:p>
    <w:p w:rsidR="00A91AFE" w:rsidRDefault="00A9317D" w:rsidP="00A91AFE">
      <w:pPr>
        <w:numPr>
          <w:ilvl w:val="0"/>
          <w:numId w:val="2"/>
        </w:num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16_</w:t>
      </w:r>
      <w:r w:rsidR="00BE4B7E">
        <w:rPr>
          <w:snapToGrid w:val="0"/>
          <w:sz w:val="22"/>
          <w:szCs w:val="22"/>
        </w:rPr>
        <w:t>2</w:t>
      </w:r>
      <w:r>
        <w:rPr>
          <w:snapToGrid w:val="0"/>
          <w:sz w:val="22"/>
          <w:szCs w:val="22"/>
        </w:rPr>
        <w:t xml:space="preserve">1_18 </w:t>
      </w:r>
      <w:r w:rsidR="00BE4B7E">
        <w:rPr>
          <w:snapToGrid w:val="0"/>
          <w:sz w:val="22"/>
          <w:szCs w:val="22"/>
        </w:rPr>
        <w:t>Obvestilo o popravku RD1_</w:t>
      </w:r>
      <w:r>
        <w:rPr>
          <w:snapToGrid w:val="0"/>
          <w:sz w:val="22"/>
          <w:szCs w:val="22"/>
        </w:rPr>
        <w:t>0</w:t>
      </w:r>
      <w:r w:rsidR="00BE4B7E">
        <w:rPr>
          <w:snapToGrid w:val="0"/>
          <w:sz w:val="22"/>
          <w:szCs w:val="22"/>
        </w:rPr>
        <w:t>3</w:t>
      </w:r>
      <w:r w:rsidR="00726BCD" w:rsidRPr="00844131">
        <w:rPr>
          <w:snapToGrid w:val="0"/>
          <w:sz w:val="22"/>
          <w:szCs w:val="22"/>
        </w:rPr>
        <w:t>_</w:t>
      </w:r>
      <w:r>
        <w:rPr>
          <w:snapToGrid w:val="0"/>
          <w:sz w:val="22"/>
          <w:szCs w:val="22"/>
        </w:rPr>
        <w:t>1</w:t>
      </w:r>
      <w:r w:rsidR="00726BCD" w:rsidRPr="00844131">
        <w:rPr>
          <w:snapToGrid w:val="0"/>
          <w:sz w:val="22"/>
          <w:szCs w:val="22"/>
        </w:rPr>
        <w:t>_201</w:t>
      </w:r>
      <w:r w:rsidR="00BE4B7E">
        <w:rPr>
          <w:snapToGrid w:val="0"/>
          <w:sz w:val="22"/>
          <w:szCs w:val="22"/>
        </w:rPr>
        <w:t>9 podaljšanje roka</w:t>
      </w:r>
    </w:p>
    <w:p w:rsidR="00E92DC5" w:rsidRDefault="00E92DC5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Vročiti:  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Vsem potencialnim ponudnikom preko portala javnih naročil in spletne strani SBNM,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arhiv tu.</w:t>
      </w:r>
    </w:p>
    <w:p w:rsidR="00987939" w:rsidRPr="00844131" w:rsidRDefault="00987939" w:rsidP="00D36939">
      <w:pPr>
        <w:jc w:val="both"/>
        <w:rPr>
          <w:sz w:val="22"/>
          <w:szCs w:val="22"/>
        </w:rPr>
      </w:pPr>
    </w:p>
    <w:p w:rsidR="007D7AB0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Pripravila: </w:t>
      </w:r>
      <w:r w:rsidR="00726BCD" w:rsidRPr="00844131">
        <w:rPr>
          <w:sz w:val="22"/>
          <w:szCs w:val="22"/>
        </w:rPr>
        <w:t>Barbara Slak Turk</w:t>
      </w:r>
      <w:r w:rsidRPr="00844131">
        <w:rPr>
          <w:sz w:val="22"/>
          <w:szCs w:val="22"/>
        </w:rPr>
        <w:t>, strokovna sodelavka v nabavi</w:t>
      </w:r>
    </w:p>
    <w:p w:rsidR="00671BFF" w:rsidRDefault="00671BFF" w:rsidP="007D7AB0">
      <w:pPr>
        <w:jc w:val="both"/>
        <w:rPr>
          <w:sz w:val="22"/>
          <w:szCs w:val="22"/>
        </w:rPr>
      </w:pPr>
    </w:p>
    <w:p w:rsidR="00671BFF" w:rsidRPr="00844131" w:rsidRDefault="00671BFF" w:rsidP="007D7AB0">
      <w:pPr>
        <w:jc w:val="both"/>
        <w:rPr>
          <w:sz w:val="22"/>
          <w:szCs w:val="22"/>
        </w:rPr>
      </w:pPr>
    </w:p>
    <w:p w:rsidR="007D7AB0" w:rsidRPr="00844131" w:rsidRDefault="007D7AB0" w:rsidP="00726BCD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                                                                                                           </w:t>
      </w:r>
      <w:r w:rsidR="00726BCD" w:rsidRPr="00844131">
        <w:rPr>
          <w:snapToGrid w:val="0"/>
          <w:sz w:val="22"/>
          <w:szCs w:val="22"/>
        </w:rPr>
        <w:t>Vodja nabavne službe:</w:t>
      </w:r>
    </w:p>
    <w:p w:rsidR="00CB667A" w:rsidRPr="00844131" w:rsidRDefault="00726BCD" w:rsidP="00844131">
      <w:pPr>
        <w:jc w:val="both"/>
        <w:rPr>
          <w:rFonts w:ascii="Arial" w:hAnsi="Arial" w:cs="Arial"/>
          <w:sz w:val="22"/>
          <w:szCs w:val="22"/>
        </w:rPr>
      </w:pP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bookmarkStart w:id="0" w:name="_GoBack"/>
      <w:bookmarkEnd w:id="0"/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="00844131">
        <w:rPr>
          <w:snapToGrid w:val="0"/>
          <w:sz w:val="22"/>
          <w:szCs w:val="22"/>
        </w:rPr>
        <w:t xml:space="preserve">     </w:t>
      </w:r>
      <w:r w:rsidRPr="00844131">
        <w:rPr>
          <w:snapToGrid w:val="0"/>
          <w:sz w:val="22"/>
          <w:szCs w:val="22"/>
        </w:rPr>
        <w:t xml:space="preserve">            Stanislava Majerle, </w:t>
      </w:r>
      <w:proofErr w:type="spellStart"/>
      <w:r w:rsidRPr="00844131">
        <w:rPr>
          <w:snapToGrid w:val="0"/>
          <w:sz w:val="22"/>
          <w:szCs w:val="22"/>
        </w:rPr>
        <w:t>l.r</w:t>
      </w:r>
      <w:proofErr w:type="spellEnd"/>
      <w:r w:rsidRPr="00844131">
        <w:rPr>
          <w:snapToGrid w:val="0"/>
          <w:sz w:val="22"/>
          <w:szCs w:val="22"/>
        </w:rPr>
        <w:t>.</w:t>
      </w:r>
    </w:p>
    <w:sectPr w:rsidR="00CB667A" w:rsidRPr="00844131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D8C" w:rsidRDefault="00124D8C" w:rsidP="00A76160">
      <w:r>
        <w:separator/>
      </w:r>
    </w:p>
  </w:endnote>
  <w:endnote w:type="continuationSeparator" w:id="0">
    <w:p w:rsidR="00124D8C" w:rsidRDefault="00124D8C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4EFA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D8C" w:rsidRDefault="00124D8C" w:rsidP="00A76160">
      <w:r>
        <w:separator/>
      </w:r>
    </w:p>
  </w:footnote>
  <w:footnote w:type="continuationSeparator" w:id="0">
    <w:p w:rsidR="00124D8C" w:rsidRDefault="00124D8C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CAB"/>
    <w:multiLevelType w:val="hybridMultilevel"/>
    <w:tmpl w:val="E2C06EF6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AD0"/>
    <w:multiLevelType w:val="hybridMultilevel"/>
    <w:tmpl w:val="8BD04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9C6"/>
    <w:multiLevelType w:val="hybridMultilevel"/>
    <w:tmpl w:val="B39ABF7E"/>
    <w:lvl w:ilvl="0" w:tplc="CB68CC1E">
      <w:numFmt w:val="bullet"/>
      <w:lvlText w:val="·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C3F"/>
    <w:multiLevelType w:val="hybridMultilevel"/>
    <w:tmpl w:val="B55E85EE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D582470"/>
    <w:multiLevelType w:val="hybridMultilevel"/>
    <w:tmpl w:val="1FBE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7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258E67B4"/>
    <w:multiLevelType w:val="hybridMultilevel"/>
    <w:tmpl w:val="6D84CB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34805"/>
    <w:multiLevelType w:val="hybridMultilevel"/>
    <w:tmpl w:val="60B8F9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F6B85"/>
    <w:multiLevelType w:val="hybridMultilevel"/>
    <w:tmpl w:val="537294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D2E4B"/>
    <w:multiLevelType w:val="hybridMultilevel"/>
    <w:tmpl w:val="5BD0C0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E0409"/>
    <w:multiLevelType w:val="hybridMultilevel"/>
    <w:tmpl w:val="269EEF80"/>
    <w:lvl w:ilvl="0" w:tplc="4DA64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8F3E5B"/>
    <w:multiLevelType w:val="hybridMultilevel"/>
    <w:tmpl w:val="D8327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73CCE"/>
    <w:multiLevelType w:val="hybridMultilevel"/>
    <w:tmpl w:val="B3567BE8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BC2918"/>
    <w:multiLevelType w:val="hybridMultilevel"/>
    <w:tmpl w:val="6BA89E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6261600D"/>
    <w:multiLevelType w:val="hybridMultilevel"/>
    <w:tmpl w:val="B148B8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9"/>
  </w:num>
  <w:num w:numId="6">
    <w:abstractNumId w:val="10"/>
  </w:num>
  <w:num w:numId="7">
    <w:abstractNumId w:val="18"/>
  </w:num>
  <w:num w:numId="8">
    <w:abstractNumId w:val="1"/>
  </w:num>
  <w:num w:numId="9">
    <w:abstractNumId w:val="0"/>
  </w:num>
  <w:num w:numId="10">
    <w:abstractNumId w:val="15"/>
  </w:num>
  <w:num w:numId="11">
    <w:abstractNumId w:val="14"/>
  </w:num>
  <w:num w:numId="12">
    <w:abstractNumId w:val="5"/>
  </w:num>
  <w:num w:numId="13">
    <w:abstractNumId w:val="2"/>
  </w:num>
  <w:num w:numId="14">
    <w:abstractNumId w:val="12"/>
  </w:num>
  <w:num w:numId="15">
    <w:abstractNumId w:val="13"/>
  </w:num>
  <w:num w:numId="16">
    <w:abstractNumId w:val="11"/>
  </w:num>
  <w:num w:numId="17">
    <w:abstractNumId w:val="4"/>
  </w:num>
  <w:num w:numId="18">
    <w:abstractNumId w:val="8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63463"/>
    <w:rsid w:val="00065C3B"/>
    <w:rsid w:val="00080A9C"/>
    <w:rsid w:val="00082984"/>
    <w:rsid w:val="000A3864"/>
    <w:rsid w:val="000B0D2E"/>
    <w:rsid w:val="000C49EA"/>
    <w:rsid w:val="000D1E3F"/>
    <w:rsid w:val="00113365"/>
    <w:rsid w:val="00124D8C"/>
    <w:rsid w:val="0013463A"/>
    <w:rsid w:val="00153749"/>
    <w:rsid w:val="00176A4A"/>
    <w:rsid w:val="00176BEF"/>
    <w:rsid w:val="00197835"/>
    <w:rsid w:val="001B7555"/>
    <w:rsid w:val="001C3A51"/>
    <w:rsid w:val="001E1AB0"/>
    <w:rsid w:val="001E6A76"/>
    <w:rsid w:val="002043DE"/>
    <w:rsid w:val="00216D7A"/>
    <w:rsid w:val="0023011F"/>
    <w:rsid w:val="002308EB"/>
    <w:rsid w:val="00245065"/>
    <w:rsid w:val="00252519"/>
    <w:rsid w:val="00253A10"/>
    <w:rsid w:val="0027338F"/>
    <w:rsid w:val="00283104"/>
    <w:rsid w:val="00292A33"/>
    <w:rsid w:val="002C1849"/>
    <w:rsid w:val="002C2D9B"/>
    <w:rsid w:val="002D2CA1"/>
    <w:rsid w:val="002D3AAA"/>
    <w:rsid w:val="002D7A43"/>
    <w:rsid w:val="002E635A"/>
    <w:rsid w:val="00302AFC"/>
    <w:rsid w:val="00303F83"/>
    <w:rsid w:val="00304279"/>
    <w:rsid w:val="00322733"/>
    <w:rsid w:val="00326FDA"/>
    <w:rsid w:val="00354A20"/>
    <w:rsid w:val="0036180E"/>
    <w:rsid w:val="00367AA6"/>
    <w:rsid w:val="00393F76"/>
    <w:rsid w:val="003A342C"/>
    <w:rsid w:val="003B7175"/>
    <w:rsid w:val="003C193F"/>
    <w:rsid w:val="003D4531"/>
    <w:rsid w:val="003E0BB1"/>
    <w:rsid w:val="00420DA2"/>
    <w:rsid w:val="0045603A"/>
    <w:rsid w:val="00466288"/>
    <w:rsid w:val="00467558"/>
    <w:rsid w:val="00467D2F"/>
    <w:rsid w:val="004704A4"/>
    <w:rsid w:val="005039FD"/>
    <w:rsid w:val="005042C7"/>
    <w:rsid w:val="0050486D"/>
    <w:rsid w:val="005250C1"/>
    <w:rsid w:val="005403F6"/>
    <w:rsid w:val="00555C48"/>
    <w:rsid w:val="00556F53"/>
    <w:rsid w:val="0059310A"/>
    <w:rsid w:val="005B02F1"/>
    <w:rsid w:val="005B5034"/>
    <w:rsid w:val="005C7D87"/>
    <w:rsid w:val="00625042"/>
    <w:rsid w:val="00640201"/>
    <w:rsid w:val="00647268"/>
    <w:rsid w:val="006521B8"/>
    <w:rsid w:val="0065395E"/>
    <w:rsid w:val="00661722"/>
    <w:rsid w:val="00671BFF"/>
    <w:rsid w:val="00672E00"/>
    <w:rsid w:val="00672F9A"/>
    <w:rsid w:val="00696102"/>
    <w:rsid w:val="006C301C"/>
    <w:rsid w:val="006C4D61"/>
    <w:rsid w:val="007139A4"/>
    <w:rsid w:val="00726BCD"/>
    <w:rsid w:val="007279D9"/>
    <w:rsid w:val="00766417"/>
    <w:rsid w:val="00772B0E"/>
    <w:rsid w:val="00774668"/>
    <w:rsid w:val="00776FDB"/>
    <w:rsid w:val="0078616D"/>
    <w:rsid w:val="00787622"/>
    <w:rsid w:val="00790AA5"/>
    <w:rsid w:val="007977C2"/>
    <w:rsid w:val="007D7AB0"/>
    <w:rsid w:val="007E4B5D"/>
    <w:rsid w:val="00801DEC"/>
    <w:rsid w:val="008365A3"/>
    <w:rsid w:val="00844131"/>
    <w:rsid w:val="00882DE4"/>
    <w:rsid w:val="00891E4D"/>
    <w:rsid w:val="008C09C2"/>
    <w:rsid w:val="008E2E7B"/>
    <w:rsid w:val="008E58BB"/>
    <w:rsid w:val="008E58E8"/>
    <w:rsid w:val="008E7073"/>
    <w:rsid w:val="00914FB5"/>
    <w:rsid w:val="00916738"/>
    <w:rsid w:val="00924E7D"/>
    <w:rsid w:val="0092589A"/>
    <w:rsid w:val="00933CD6"/>
    <w:rsid w:val="00941CF3"/>
    <w:rsid w:val="00943F7D"/>
    <w:rsid w:val="009445FB"/>
    <w:rsid w:val="00957A9A"/>
    <w:rsid w:val="00976000"/>
    <w:rsid w:val="00986731"/>
    <w:rsid w:val="00987939"/>
    <w:rsid w:val="009924FF"/>
    <w:rsid w:val="009B1975"/>
    <w:rsid w:val="009B38E9"/>
    <w:rsid w:val="009D6D96"/>
    <w:rsid w:val="009D72E3"/>
    <w:rsid w:val="009E1224"/>
    <w:rsid w:val="009F4DC4"/>
    <w:rsid w:val="00A01435"/>
    <w:rsid w:val="00A03EF2"/>
    <w:rsid w:val="00A146ED"/>
    <w:rsid w:val="00A24B8F"/>
    <w:rsid w:val="00A3679D"/>
    <w:rsid w:val="00A46AC4"/>
    <w:rsid w:val="00A54901"/>
    <w:rsid w:val="00A54EFA"/>
    <w:rsid w:val="00A63C2C"/>
    <w:rsid w:val="00A76160"/>
    <w:rsid w:val="00A811D7"/>
    <w:rsid w:val="00A91AFE"/>
    <w:rsid w:val="00A92475"/>
    <w:rsid w:val="00A9317D"/>
    <w:rsid w:val="00AB2DC3"/>
    <w:rsid w:val="00AC1113"/>
    <w:rsid w:val="00AC7D4F"/>
    <w:rsid w:val="00AF2FB5"/>
    <w:rsid w:val="00B04449"/>
    <w:rsid w:val="00B414F0"/>
    <w:rsid w:val="00B959B7"/>
    <w:rsid w:val="00BB053F"/>
    <w:rsid w:val="00BC3E7E"/>
    <w:rsid w:val="00BE4B7E"/>
    <w:rsid w:val="00BE71E6"/>
    <w:rsid w:val="00BE7CC0"/>
    <w:rsid w:val="00BF20A6"/>
    <w:rsid w:val="00BF25FD"/>
    <w:rsid w:val="00C01E13"/>
    <w:rsid w:val="00C93779"/>
    <w:rsid w:val="00CB3F56"/>
    <w:rsid w:val="00CB667A"/>
    <w:rsid w:val="00CC19B0"/>
    <w:rsid w:val="00D00DC1"/>
    <w:rsid w:val="00D36939"/>
    <w:rsid w:val="00D50FDC"/>
    <w:rsid w:val="00D5488D"/>
    <w:rsid w:val="00D90E36"/>
    <w:rsid w:val="00D929C3"/>
    <w:rsid w:val="00D93053"/>
    <w:rsid w:val="00DD3A02"/>
    <w:rsid w:val="00E37204"/>
    <w:rsid w:val="00E4153F"/>
    <w:rsid w:val="00E456A8"/>
    <w:rsid w:val="00E51258"/>
    <w:rsid w:val="00E8452C"/>
    <w:rsid w:val="00E92DC5"/>
    <w:rsid w:val="00EA0DC2"/>
    <w:rsid w:val="00EA42F6"/>
    <w:rsid w:val="00EC4AC0"/>
    <w:rsid w:val="00EC5B9D"/>
    <w:rsid w:val="00F21CFA"/>
    <w:rsid w:val="00F41EC1"/>
    <w:rsid w:val="00F537D1"/>
    <w:rsid w:val="00F719B9"/>
    <w:rsid w:val="00F858EB"/>
    <w:rsid w:val="00F92853"/>
    <w:rsid w:val="00FC1533"/>
    <w:rsid w:val="00FC711E"/>
    <w:rsid w:val="00FE43D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72E00"/>
    <w:rPr>
      <w:rFonts w:ascii="Times New Roman" w:eastAsia="Times New Roman" w:hAnsi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E7CC0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rsid w:val="00302AFC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21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PHPDOCX1">
    <w:name w:val="Normal Table PHPDOCX1"/>
    <w:uiPriority w:val="99"/>
    <w:semiHidden/>
    <w:unhideWhenUsed/>
    <w:qFormat/>
    <w:rsid w:val="00A54EFA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2310F-BF8C-4A66-9303-EB93DC5B6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</Template>
  <TotalTime>27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turkb</cp:lastModifiedBy>
  <cp:revision>5</cp:revision>
  <cp:lastPrinted>2017-09-25T13:35:00Z</cp:lastPrinted>
  <dcterms:created xsi:type="dcterms:W3CDTF">2018-10-08T15:26:00Z</dcterms:created>
  <dcterms:modified xsi:type="dcterms:W3CDTF">2019-01-03T07:41:00Z</dcterms:modified>
</cp:coreProperties>
</file>