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Štev.: </w:t>
      </w:r>
      <w:r w:rsidR="001B50DB">
        <w:rPr>
          <w:snapToGrid w:val="0"/>
          <w:sz w:val="22"/>
          <w:szCs w:val="22"/>
        </w:rPr>
        <w:t>1</w:t>
      </w:r>
      <w:r w:rsidR="001B50DB" w:rsidRPr="001B50DB">
        <w:rPr>
          <w:snapToGrid w:val="0"/>
          <w:sz w:val="22"/>
          <w:szCs w:val="22"/>
        </w:rPr>
        <w:t>6-</w:t>
      </w:r>
      <w:r w:rsidR="005A17DE">
        <w:rPr>
          <w:snapToGrid w:val="0"/>
          <w:sz w:val="22"/>
          <w:szCs w:val="22"/>
        </w:rPr>
        <w:t>50</w:t>
      </w:r>
      <w:r w:rsidR="00EF3C32">
        <w:rPr>
          <w:snapToGrid w:val="0"/>
          <w:sz w:val="22"/>
          <w:szCs w:val="22"/>
        </w:rPr>
        <w:t>/19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5A17DE">
        <w:rPr>
          <w:snapToGrid w:val="0"/>
          <w:sz w:val="22"/>
          <w:szCs w:val="22"/>
        </w:rPr>
        <w:t>09.01.2020</w:t>
      </w: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5A17DE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5A17DE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MEDICINSKI PRIPOMOČKI III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Pr="00EF3C32" w:rsidRDefault="007E66ED" w:rsidP="005A17DE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1A6E30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rtal javnih naročil </w:t>
                  </w:r>
                  <w:r w:rsidR="001A6E30" w:rsidRPr="00A0221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št. </w:t>
                  </w:r>
                  <w:r w:rsidR="00A02216" w:rsidRPr="00A0221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JN00</w:t>
                  </w:r>
                  <w:r w:rsidR="005A17DE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8611</w:t>
                  </w:r>
                  <w:r w:rsid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/2019</w:t>
                  </w:r>
                  <w:r w:rsidR="00A02216"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-</w:t>
                  </w:r>
                  <w:r w:rsidR="005A17DE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W</w:t>
                  </w:r>
                  <w:r w:rsidR="00A02216"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01</w:t>
                  </w:r>
                  <w:r w:rsidRP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, z dne </w:t>
                  </w:r>
                  <w:r w:rsidR="005A17DE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11.12</w:t>
                  </w:r>
                  <w:r w:rsidR="00EF3C32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.2019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5A17DE" w:rsidP="005A18D9">
            <w:r w:rsidRPr="005A17DE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Vrsta postopka: postopek oddaje naročila male vrednosti skladno s 47.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Default="007E66ED" w:rsidP="00976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Naročnik v skladu </w:t>
      </w:r>
      <w:r w:rsidR="00A02216">
        <w:rPr>
          <w:sz w:val="22"/>
          <w:szCs w:val="22"/>
        </w:rPr>
        <w:t>z vsemi</w:t>
      </w:r>
      <w:r>
        <w:rPr>
          <w:sz w:val="22"/>
          <w:szCs w:val="22"/>
        </w:rPr>
        <w:t xml:space="preserve"> podanim</w:t>
      </w:r>
      <w:r w:rsidR="00A02216">
        <w:rPr>
          <w:sz w:val="22"/>
          <w:szCs w:val="22"/>
        </w:rPr>
        <w:t xml:space="preserve">i odgovori objavljenimi na Portalu javnih naročil </w:t>
      </w:r>
      <w:r w:rsidR="00AD39DF">
        <w:rPr>
          <w:sz w:val="22"/>
          <w:szCs w:val="22"/>
        </w:rPr>
        <w:t>objavlja</w:t>
      </w:r>
      <w:r w:rsidR="007C781E">
        <w:rPr>
          <w:sz w:val="22"/>
          <w:szCs w:val="22"/>
        </w:rPr>
        <w:t xml:space="preserve"> </w:t>
      </w:r>
      <w:r w:rsidR="00AD39DF">
        <w:rPr>
          <w:sz w:val="22"/>
          <w:szCs w:val="22"/>
        </w:rPr>
        <w:t>popravek</w:t>
      </w:r>
      <w:r w:rsidR="009C03F5">
        <w:rPr>
          <w:sz w:val="22"/>
          <w:szCs w:val="22"/>
        </w:rPr>
        <w:t>/sprememb</w:t>
      </w:r>
      <w:r w:rsidR="005A18D9">
        <w:rPr>
          <w:sz w:val="22"/>
          <w:szCs w:val="22"/>
        </w:rPr>
        <w:t>o</w:t>
      </w:r>
      <w:r w:rsidR="00AD39DF">
        <w:rPr>
          <w:sz w:val="22"/>
          <w:szCs w:val="22"/>
        </w:rPr>
        <w:t xml:space="preserve"> </w:t>
      </w:r>
      <w:r>
        <w:rPr>
          <w:sz w:val="22"/>
          <w:szCs w:val="22"/>
        </w:rPr>
        <w:t>razpisn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 dokumentacij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, in sicer: </w:t>
      </w:r>
    </w:p>
    <w:p w:rsidR="00A02216" w:rsidRDefault="00A02216" w:rsidP="00976000">
      <w:pPr>
        <w:jc w:val="both"/>
        <w:rPr>
          <w:sz w:val="22"/>
          <w:szCs w:val="22"/>
        </w:rPr>
      </w:pPr>
    </w:p>
    <w:p w:rsidR="00A02216" w:rsidRDefault="00A02216" w:rsidP="005A17DE">
      <w:pPr>
        <w:numPr>
          <w:ilvl w:val="0"/>
          <w:numId w:val="22"/>
        </w:numPr>
        <w:jc w:val="both"/>
        <w:rPr>
          <w:sz w:val="22"/>
          <w:szCs w:val="22"/>
        </w:rPr>
      </w:pPr>
      <w:r w:rsidRPr="00A02216">
        <w:rPr>
          <w:sz w:val="22"/>
          <w:szCs w:val="22"/>
        </w:rPr>
        <w:t xml:space="preserve">Excelovo datoteka: </w:t>
      </w:r>
      <w:proofErr w:type="spellStart"/>
      <w:r w:rsidR="005A17DE" w:rsidRPr="005A17DE">
        <w:rPr>
          <w:sz w:val="22"/>
          <w:szCs w:val="22"/>
        </w:rPr>
        <w:t>I_Predračun</w:t>
      </w:r>
      <w:proofErr w:type="spellEnd"/>
      <w:r w:rsidR="005A17DE" w:rsidRPr="005A17DE">
        <w:rPr>
          <w:sz w:val="22"/>
          <w:szCs w:val="22"/>
        </w:rPr>
        <w:t xml:space="preserve"> - Seznam razpisanega blaga ali storitev, JN 16-50_19</w:t>
      </w:r>
    </w:p>
    <w:p w:rsidR="00A02216" w:rsidRPr="00A02216" w:rsidRDefault="00A02216" w:rsidP="00A02216">
      <w:pPr>
        <w:ind w:left="720"/>
        <w:jc w:val="both"/>
        <w:rPr>
          <w:sz w:val="22"/>
          <w:szCs w:val="22"/>
        </w:rPr>
      </w:pPr>
    </w:p>
    <w:p w:rsidR="00A02216" w:rsidRDefault="00A02216" w:rsidP="00A02216">
      <w:pPr>
        <w:jc w:val="both"/>
        <w:rPr>
          <w:bCs/>
          <w:snapToGrid w:val="0"/>
          <w:sz w:val="22"/>
          <w:szCs w:val="22"/>
        </w:rPr>
      </w:pPr>
    </w:p>
    <w:p w:rsidR="00A02216" w:rsidRPr="0036180E" w:rsidRDefault="00A02216" w:rsidP="00A02216">
      <w:pPr>
        <w:jc w:val="both"/>
        <w:rPr>
          <w:bCs/>
          <w:snapToGrid w:val="0"/>
          <w:sz w:val="22"/>
          <w:szCs w:val="22"/>
        </w:rPr>
      </w:pPr>
      <w:r w:rsidRPr="0036180E">
        <w:rPr>
          <w:bCs/>
          <w:snapToGrid w:val="0"/>
          <w:sz w:val="22"/>
          <w:szCs w:val="22"/>
        </w:rPr>
        <w:t>Prosimo, da navedene popravke upoštevate pri pripravi ponudbe in</w:t>
      </w:r>
      <w:r>
        <w:rPr>
          <w:bCs/>
          <w:snapToGrid w:val="0"/>
          <w:sz w:val="22"/>
          <w:szCs w:val="22"/>
        </w:rPr>
        <w:t xml:space="preserve"> prvotno </w:t>
      </w:r>
      <w:r w:rsidRPr="0036180E">
        <w:rPr>
          <w:bCs/>
          <w:snapToGrid w:val="0"/>
          <w:sz w:val="22"/>
          <w:szCs w:val="22"/>
        </w:rPr>
        <w:t xml:space="preserve"> objavljen obrazec: </w:t>
      </w:r>
      <w:r w:rsidRPr="0036180E">
        <w:rPr>
          <w:bCs/>
          <w:snapToGrid w:val="0"/>
          <w:sz w:val="22"/>
          <w:szCs w:val="22"/>
          <w:u w:val="single"/>
        </w:rPr>
        <w:t>obvezno</w:t>
      </w:r>
      <w:r w:rsidRPr="0036180E">
        <w:rPr>
          <w:bCs/>
          <w:snapToGrid w:val="0"/>
          <w:sz w:val="22"/>
          <w:szCs w:val="22"/>
        </w:rPr>
        <w:t xml:space="preserve"> (zaradi enotne elektronske obdelave podatkov) zamenjate s popravljenim obrazcem:  »</w:t>
      </w:r>
      <w:proofErr w:type="spellStart"/>
      <w:r w:rsidR="005A17DE" w:rsidRPr="005A17DE">
        <w:rPr>
          <w:sz w:val="22"/>
          <w:szCs w:val="22"/>
        </w:rPr>
        <w:t>I_Predračun</w:t>
      </w:r>
      <w:proofErr w:type="spellEnd"/>
      <w:r w:rsidR="005A17DE" w:rsidRPr="005A17DE">
        <w:rPr>
          <w:sz w:val="22"/>
          <w:szCs w:val="22"/>
        </w:rPr>
        <w:t xml:space="preserve"> - Seznam razpisanega blaga ali storitev, JN 16-50_19</w:t>
      </w:r>
      <w:bookmarkStart w:id="0" w:name="_GoBack"/>
      <w:bookmarkEnd w:id="0"/>
      <w:r w:rsidRPr="0036180E">
        <w:rPr>
          <w:bCs/>
          <w:snapToGrid w:val="0"/>
          <w:sz w:val="22"/>
          <w:szCs w:val="22"/>
        </w:rPr>
        <w:t xml:space="preserve">«, ki je priložen k popravku razpisne dokumentacije – tudi v primeru, če ne nudite blaga, ki je bilo predmet popravka. </w:t>
      </w: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>V primeru, da boste ponudbo oddali na starem predračunu – seznamu razpisanega blaga, vas bo naročnik po oddaji ponudbe</w:t>
      </w:r>
      <w:r>
        <w:rPr>
          <w:rFonts w:eastAsia="Arial Unicode MS"/>
          <w:bCs/>
          <w:sz w:val="22"/>
          <w:szCs w:val="22"/>
        </w:rPr>
        <w:t>, po potrebi (če bi prišlo do težav ob uvozu ponudbe v programsko aplikacijo naročnika)</w:t>
      </w:r>
      <w:r w:rsidRPr="0036180E">
        <w:rPr>
          <w:rFonts w:eastAsia="Arial Unicode MS"/>
          <w:bCs/>
          <w:sz w:val="22"/>
          <w:szCs w:val="22"/>
        </w:rPr>
        <w:t xml:space="preserve"> pozval na dopolnitev le-te, in sicer za prepis podatkov v pravo datoteko</w:t>
      </w:r>
      <w:r>
        <w:rPr>
          <w:rFonts w:eastAsia="Arial Unicode MS"/>
          <w:bCs/>
          <w:sz w:val="22"/>
          <w:szCs w:val="22"/>
        </w:rPr>
        <w:t xml:space="preserve"> za »nesporne« vrste blaga, kjer bo ponudba jasno razvidna v javno objavljenem ponudbenem predračunu ponudnika (v razdelku, ki bo javno dostopen ob elektronskem odpiranju ponudb)</w:t>
      </w:r>
      <w:r w:rsidRPr="0036180E">
        <w:rPr>
          <w:rFonts w:eastAsia="Arial Unicode MS"/>
          <w:bCs/>
          <w:sz w:val="22"/>
          <w:szCs w:val="22"/>
        </w:rPr>
        <w:t>.</w:t>
      </w:r>
    </w:p>
    <w:p w:rsidR="00A02216" w:rsidRPr="0036180E" w:rsidRDefault="00A02216" w:rsidP="00A02216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 xml:space="preserve"> </w:t>
      </w:r>
    </w:p>
    <w:p w:rsidR="00A02216" w:rsidRPr="00302AFC" w:rsidRDefault="00A02216" w:rsidP="00A02216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A02216" w:rsidRPr="00302AFC" w:rsidRDefault="00A02216" w:rsidP="00A02216">
      <w:pPr>
        <w:jc w:val="both"/>
        <w:rPr>
          <w:rFonts w:eastAsia="Arial Unicode MS"/>
          <w:b/>
          <w:bCs/>
          <w:sz w:val="22"/>
          <w:szCs w:val="22"/>
        </w:rPr>
      </w:pPr>
    </w:p>
    <w:p w:rsidR="00A02216" w:rsidRPr="00302AFC" w:rsidRDefault="00A02216" w:rsidP="00A02216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 xml:space="preserve">Popravki se nahajajo tudi na spletni strani naročnika, in sicer:  </w:t>
      </w:r>
      <w:hyperlink r:id="rId8" w:history="1">
        <w:r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A02216" w:rsidRPr="00844131" w:rsidRDefault="00A02216" w:rsidP="00A02216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5A17DE" w:rsidRPr="005A17DE">
        <w:rPr>
          <w:b/>
          <w:sz w:val="22"/>
          <w:szCs w:val="22"/>
        </w:rPr>
        <w:t>MEDICINSKI PRIPOMOČKI III</w:t>
      </w:r>
    </w:p>
    <w:p w:rsidR="00A02216" w:rsidRPr="00844131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5A17DE" w:rsidRPr="005A17DE" w:rsidRDefault="00867DAD" w:rsidP="00C7426C">
      <w:pPr>
        <w:numPr>
          <w:ilvl w:val="0"/>
          <w:numId w:val="2"/>
        </w:numPr>
        <w:jc w:val="both"/>
        <w:rPr>
          <w:sz w:val="22"/>
          <w:szCs w:val="22"/>
        </w:rPr>
      </w:pPr>
      <w:r w:rsidRPr="005A17DE">
        <w:rPr>
          <w:snapToGrid w:val="0"/>
          <w:sz w:val="22"/>
          <w:szCs w:val="22"/>
        </w:rPr>
        <w:t>16-</w:t>
      </w:r>
      <w:r w:rsidR="005A17DE" w:rsidRPr="005A17DE">
        <w:rPr>
          <w:snapToGrid w:val="0"/>
          <w:sz w:val="22"/>
          <w:szCs w:val="22"/>
        </w:rPr>
        <w:t>50</w:t>
      </w:r>
      <w:r w:rsidRPr="005A17DE">
        <w:rPr>
          <w:snapToGrid w:val="0"/>
          <w:sz w:val="22"/>
          <w:szCs w:val="22"/>
        </w:rPr>
        <w:t xml:space="preserve">_19 </w:t>
      </w:r>
      <w:r w:rsidR="00A02216" w:rsidRPr="005A17DE">
        <w:rPr>
          <w:snapToGrid w:val="0"/>
          <w:sz w:val="22"/>
          <w:szCs w:val="22"/>
        </w:rPr>
        <w:t>Obvestilo o popravku RD_</w:t>
      </w:r>
      <w:r w:rsidR="005A17DE" w:rsidRPr="005A17DE">
        <w:rPr>
          <w:snapToGrid w:val="0"/>
          <w:sz w:val="22"/>
          <w:szCs w:val="22"/>
        </w:rPr>
        <w:t>09.01.2020</w:t>
      </w:r>
      <w:r w:rsidR="00A02216" w:rsidRPr="005A17DE">
        <w:rPr>
          <w:snapToGrid w:val="0"/>
          <w:sz w:val="22"/>
          <w:szCs w:val="22"/>
        </w:rPr>
        <w:t xml:space="preserve"> </w:t>
      </w:r>
    </w:p>
    <w:p w:rsidR="00A02216" w:rsidRPr="005A17DE" w:rsidRDefault="005A17DE" w:rsidP="00C7426C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5A17DE">
        <w:rPr>
          <w:sz w:val="22"/>
          <w:szCs w:val="22"/>
        </w:rPr>
        <w:t>I_Predračun</w:t>
      </w:r>
      <w:proofErr w:type="spellEnd"/>
      <w:r w:rsidRPr="005A17DE">
        <w:rPr>
          <w:sz w:val="22"/>
          <w:szCs w:val="22"/>
        </w:rPr>
        <w:t xml:space="preserve"> - Seznam razpisanega blaga ali storitev, JN 16-50_19</w:t>
      </w:r>
    </w:p>
    <w:p w:rsidR="00A02216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A02216" w:rsidRPr="00844131" w:rsidRDefault="00A02216" w:rsidP="00A02216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Vsem potencialnim ponudnikom preko </w:t>
      </w:r>
      <w:r w:rsidR="00E81543">
        <w:rPr>
          <w:sz w:val="22"/>
          <w:szCs w:val="22"/>
        </w:rPr>
        <w:t>P</w:t>
      </w:r>
      <w:r w:rsidRPr="00844131">
        <w:rPr>
          <w:sz w:val="22"/>
          <w:szCs w:val="22"/>
        </w:rPr>
        <w:t>ortala javnih naročil in spletne strani SBNM,</w:t>
      </w:r>
    </w:p>
    <w:p w:rsidR="00A02216" w:rsidRPr="00844131" w:rsidRDefault="00A02216" w:rsidP="00A02216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A02216" w:rsidRPr="00844131" w:rsidRDefault="00A02216" w:rsidP="00A02216">
      <w:pPr>
        <w:jc w:val="both"/>
        <w:rPr>
          <w:sz w:val="22"/>
          <w:szCs w:val="22"/>
        </w:rPr>
      </w:pPr>
    </w:p>
    <w:p w:rsidR="00A02216" w:rsidRDefault="00A02216" w:rsidP="00A02216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6919C4">
        <w:rPr>
          <w:sz w:val="22"/>
          <w:szCs w:val="22"/>
        </w:rPr>
        <w:t xml:space="preserve">Marija </w:t>
      </w:r>
      <w:proofErr w:type="spellStart"/>
      <w:r w:rsidR="006919C4">
        <w:rPr>
          <w:sz w:val="22"/>
          <w:szCs w:val="22"/>
        </w:rPr>
        <w:t>Žefran</w:t>
      </w:r>
      <w:proofErr w:type="spellEnd"/>
      <w:r w:rsidRPr="00844131">
        <w:rPr>
          <w:sz w:val="22"/>
          <w:szCs w:val="22"/>
        </w:rPr>
        <w:t>, strokovna sodelavka v nabavi</w:t>
      </w:r>
    </w:p>
    <w:p w:rsidR="00A02216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z w:val="22"/>
          <w:szCs w:val="22"/>
        </w:rPr>
      </w:pPr>
    </w:p>
    <w:p w:rsidR="00A02216" w:rsidRPr="00844131" w:rsidRDefault="00A02216" w:rsidP="00A02216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</w:t>
      </w:r>
      <w:r w:rsidR="006919C4">
        <w:rPr>
          <w:snapToGrid w:val="0"/>
          <w:sz w:val="22"/>
          <w:szCs w:val="22"/>
        </w:rPr>
        <w:t xml:space="preserve"> </w:t>
      </w:r>
      <w:r w:rsidR="00246C75" w:rsidRPr="00246C75">
        <w:rPr>
          <w:snapToGrid w:val="0"/>
          <w:sz w:val="22"/>
          <w:szCs w:val="22"/>
        </w:rPr>
        <w:t>Vodja oddelka za investicije, nabavo in tehnično vzdrževanje:</w:t>
      </w:r>
    </w:p>
    <w:p w:rsidR="00A02216" w:rsidRPr="00844131" w:rsidRDefault="00A02216" w:rsidP="00A02216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246C75">
        <w:rPr>
          <w:snapToGrid w:val="0"/>
          <w:sz w:val="22"/>
          <w:szCs w:val="22"/>
        </w:rPr>
        <w:t xml:space="preserve">                         </w:t>
      </w:r>
      <w:r w:rsidRPr="00844131">
        <w:rPr>
          <w:snapToGrid w:val="0"/>
          <w:sz w:val="22"/>
          <w:szCs w:val="22"/>
        </w:rPr>
        <w:t>Stanislava Majerle</w:t>
      </w:r>
      <w:r w:rsidR="006919C4">
        <w:rPr>
          <w:snapToGrid w:val="0"/>
          <w:sz w:val="22"/>
          <w:szCs w:val="22"/>
        </w:rPr>
        <w:t>,</w:t>
      </w:r>
      <w:r w:rsidR="006919C4" w:rsidRPr="006919C4">
        <w:t xml:space="preserve"> </w:t>
      </w:r>
      <w:proofErr w:type="spellStart"/>
      <w:r w:rsidR="006919C4" w:rsidRPr="006919C4">
        <w:rPr>
          <w:snapToGrid w:val="0"/>
          <w:sz w:val="22"/>
          <w:szCs w:val="22"/>
        </w:rPr>
        <w:t>mag.ekon</w:t>
      </w:r>
      <w:proofErr w:type="spellEnd"/>
      <w:r w:rsidR="006919C4" w:rsidRPr="006919C4">
        <w:rPr>
          <w:snapToGrid w:val="0"/>
          <w:sz w:val="22"/>
          <w:szCs w:val="22"/>
        </w:rPr>
        <w:t xml:space="preserve">. in poslov. ved, </w:t>
      </w:r>
      <w:proofErr w:type="spellStart"/>
      <w:r w:rsidR="006919C4" w:rsidRPr="006919C4">
        <w:rPr>
          <w:snapToGrid w:val="0"/>
          <w:sz w:val="22"/>
          <w:szCs w:val="22"/>
        </w:rPr>
        <w:t>l.r</w:t>
      </w:r>
      <w:proofErr w:type="spellEnd"/>
      <w:r w:rsidR="006919C4" w:rsidRPr="006919C4">
        <w:rPr>
          <w:snapToGrid w:val="0"/>
          <w:sz w:val="22"/>
          <w:szCs w:val="22"/>
        </w:rPr>
        <w:t>.</w:t>
      </w:r>
    </w:p>
    <w:p w:rsidR="00A02216" w:rsidRDefault="00A02216" w:rsidP="00976000">
      <w:pPr>
        <w:jc w:val="both"/>
        <w:rPr>
          <w:sz w:val="22"/>
          <w:szCs w:val="22"/>
        </w:rPr>
      </w:pPr>
    </w:p>
    <w:p w:rsidR="007E66ED" w:rsidRDefault="007E66ED" w:rsidP="00976000">
      <w:pPr>
        <w:jc w:val="both"/>
        <w:rPr>
          <w:sz w:val="22"/>
          <w:szCs w:val="22"/>
        </w:rPr>
      </w:pP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17F" w:rsidRDefault="0014117F" w:rsidP="00A76160">
      <w:r>
        <w:separator/>
      </w:r>
    </w:p>
  </w:endnote>
  <w:endnote w:type="continuationSeparator" w:id="0">
    <w:p w:rsidR="0014117F" w:rsidRDefault="0014117F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17DE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17F" w:rsidRDefault="0014117F" w:rsidP="00A76160">
      <w:r>
        <w:separator/>
      </w:r>
    </w:p>
  </w:footnote>
  <w:footnote w:type="continuationSeparator" w:id="0">
    <w:p w:rsidR="0014117F" w:rsidRDefault="0014117F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9"/>
  </w:num>
  <w:num w:numId="6">
    <w:abstractNumId w:val="11"/>
  </w:num>
  <w:num w:numId="7">
    <w:abstractNumId w:val="20"/>
  </w:num>
  <w:num w:numId="8">
    <w:abstractNumId w:val="1"/>
  </w:num>
  <w:num w:numId="9">
    <w:abstractNumId w:val="0"/>
  </w:num>
  <w:num w:numId="10">
    <w:abstractNumId w:val="18"/>
  </w:num>
  <w:num w:numId="11">
    <w:abstractNumId w:val="17"/>
  </w:num>
  <w:num w:numId="12">
    <w:abstractNumId w:val="6"/>
  </w:num>
  <w:num w:numId="13">
    <w:abstractNumId w:val="2"/>
  </w:num>
  <w:num w:numId="14">
    <w:abstractNumId w:val="13"/>
  </w:num>
  <w:num w:numId="15">
    <w:abstractNumId w:val="14"/>
  </w:num>
  <w:num w:numId="16">
    <w:abstractNumId w:val="12"/>
  </w:num>
  <w:num w:numId="17">
    <w:abstractNumId w:val="4"/>
  </w:num>
  <w:num w:numId="18">
    <w:abstractNumId w:val="16"/>
  </w:num>
  <w:num w:numId="19">
    <w:abstractNumId w:val="15"/>
  </w:num>
  <w:num w:numId="20">
    <w:abstractNumId w:val="10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325AC"/>
    <w:rsid w:val="00063463"/>
    <w:rsid w:val="00065C3B"/>
    <w:rsid w:val="00073415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4117F"/>
    <w:rsid w:val="00153749"/>
    <w:rsid w:val="001611A7"/>
    <w:rsid w:val="00176A4A"/>
    <w:rsid w:val="00197835"/>
    <w:rsid w:val="001A6E30"/>
    <w:rsid w:val="001B50DB"/>
    <w:rsid w:val="001B7555"/>
    <w:rsid w:val="001E1AB0"/>
    <w:rsid w:val="001E6A76"/>
    <w:rsid w:val="002043DE"/>
    <w:rsid w:val="00216D7A"/>
    <w:rsid w:val="00220893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255"/>
    <w:rsid w:val="00326FDA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C7F2D"/>
    <w:rsid w:val="004E2626"/>
    <w:rsid w:val="005039FD"/>
    <w:rsid w:val="005042C7"/>
    <w:rsid w:val="005250C1"/>
    <w:rsid w:val="00530ECF"/>
    <w:rsid w:val="005403F6"/>
    <w:rsid w:val="00556F53"/>
    <w:rsid w:val="00592962"/>
    <w:rsid w:val="0059310A"/>
    <w:rsid w:val="005A17DE"/>
    <w:rsid w:val="005A18D9"/>
    <w:rsid w:val="005A7B30"/>
    <w:rsid w:val="005B02F1"/>
    <w:rsid w:val="005B5034"/>
    <w:rsid w:val="005C7D87"/>
    <w:rsid w:val="006113A6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C301C"/>
    <w:rsid w:val="006D5AC5"/>
    <w:rsid w:val="006E3812"/>
    <w:rsid w:val="007139A4"/>
    <w:rsid w:val="00726BCD"/>
    <w:rsid w:val="007279D9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B1975"/>
    <w:rsid w:val="009B38E9"/>
    <w:rsid w:val="009C03F5"/>
    <w:rsid w:val="009D6D96"/>
    <w:rsid w:val="009D72E3"/>
    <w:rsid w:val="009F4DC4"/>
    <w:rsid w:val="009F58E7"/>
    <w:rsid w:val="00A01435"/>
    <w:rsid w:val="00A02216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16871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667A"/>
    <w:rsid w:val="00CC19B0"/>
    <w:rsid w:val="00CC498F"/>
    <w:rsid w:val="00CD26C7"/>
    <w:rsid w:val="00CE670A"/>
    <w:rsid w:val="00D103E6"/>
    <w:rsid w:val="00D36939"/>
    <w:rsid w:val="00D36CC8"/>
    <w:rsid w:val="00D50FDC"/>
    <w:rsid w:val="00D5488D"/>
    <w:rsid w:val="00D90E36"/>
    <w:rsid w:val="00D929C3"/>
    <w:rsid w:val="00D93053"/>
    <w:rsid w:val="00DD3A02"/>
    <w:rsid w:val="00DF5786"/>
    <w:rsid w:val="00E37204"/>
    <w:rsid w:val="00E4153F"/>
    <w:rsid w:val="00E456A8"/>
    <w:rsid w:val="00E51258"/>
    <w:rsid w:val="00E81543"/>
    <w:rsid w:val="00E967D1"/>
    <w:rsid w:val="00EA0DC2"/>
    <w:rsid w:val="00EA42F6"/>
    <w:rsid w:val="00EB4EFF"/>
    <w:rsid w:val="00EC4AC0"/>
    <w:rsid w:val="00EC5B9D"/>
    <w:rsid w:val="00ED28BF"/>
    <w:rsid w:val="00EF3C32"/>
    <w:rsid w:val="00EF5379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7398C-4B3B-4BB5-91CC-6F5F4511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22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5</cp:revision>
  <cp:lastPrinted>2018-03-07T11:21:00Z</cp:lastPrinted>
  <dcterms:created xsi:type="dcterms:W3CDTF">2019-11-15T11:51:00Z</dcterms:created>
  <dcterms:modified xsi:type="dcterms:W3CDTF">2020-01-09T08:30:00Z</dcterms:modified>
</cp:coreProperties>
</file>